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C19B0" w14:textId="709D641B" w:rsidR="00586DA0" w:rsidRPr="00E23D7C" w:rsidRDefault="00BD6D9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089CCB" wp14:editId="4EF8F405">
                <wp:simplePos x="0" y="0"/>
                <wp:positionH relativeFrom="column">
                  <wp:posOffset>546100</wp:posOffset>
                </wp:positionH>
                <wp:positionV relativeFrom="paragraph">
                  <wp:posOffset>5143500</wp:posOffset>
                </wp:positionV>
                <wp:extent cx="3365500" cy="5715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162848" w14:textId="77777777" w:rsidR="005D2810" w:rsidRPr="00FB6694" w:rsidRDefault="005D2810" w:rsidP="005D2810">
                            <w:pPr>
                              <w:pStyle w:val="NormalWeb"/>
                              <w:tabs>
                                <w:tab w:val="center" w:pos="3690"/>
                                <w:tab w:val="center" w:pos="1098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Fonts w:ascii="Open Sans" w:hAnsi="Open Sans" w:cs="Open Sans"/>
                                <w:sz w:val="28"/>
                                <w:szCs w:val="28"/>
                              </w:rPr>
                            </w:pP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[Officer Name</w:t>
                            </w:r>
                            <w:r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, typed, i</w:t>
                            </w: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 xml:space="preserve">nsert </w:t>
                            </w:r>
                            <w:r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d</w:t>
                            </w: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igital</w:t>
                            </w:r>
                            <w:r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br/>
                              <w:t>or print si</w:t>
                            </w: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gnature</w:t>
                            </w:r>
                            <w:r w:rsidRPr="005D2810"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]</w:t>
                            </w:r>
                          </w:p>
                          <w:p w14:paraId="06D832C0" w14:textId="77777777" w:rsidR="001856A2" w:rsidRDefault="001856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5089CC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43pt;margin-top:405pt;width:265pt;height:4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" filled="f" stroked="f">
                <v:textbox>
                  <w:txbxContent>
                    <w:p w14:paraId="6E162848" w14:textId="77777777" w:rsidR="005D2810" w:rsidRPr="00FB6694" w:rsidRDefault="005D2810" w:rsidP="005D2810">
                      <w:pPr>
                        <w:pStyle w:val="NormalWeb"/>
                        <w:tabs>
                          <w:tab w:val="center" w:pos="3690"/>
                          <w:tab w:val="center" w:pos="10980"/>
                        </w:tabs>
                        <w:spacing w:before="0" w:beforeAutospacing="0" w:after="0" w:afterAutospacing="0"/>
                        <w:jc w:val="center"/>
                        <w:rPr>
                          <w:rFonts w:ascii="Open Sans" w:hAnsi="Open Sans" w:cs="Open Sans"/>
                          <w:sz w:val="28"/>
                          <w:szCs w:val="28"/>
                        </w:rPr>
                      </w:pPr>
                      <w:r w:rsidRPr="00FB6694"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t>[Officer Name</w:t>
                      </w:r>
                      <w:r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t>, typed, i</w:t>
                      </w:r>
                      <w:r w:rsidRPr="00FB6694"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t xml:space="preserve">nsert </w:t>
                      </w:r>
                      <w:r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t>d</w:t>
                      </w:r>
                      <w:r w:rsidRPr="00FB6694"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t>igital</w:t>
                      </w:r>
                      <w:r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br/>
                        <w:t>or print si</w:t>
                      </w:r>
                      <w:r w:rsidRPr="00FB6694"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t>gnature</w:t>
                      </w:r>
                      <w:r w:rsidRPr="005D2810"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t>]</w:t>
                      </w:r>
                    </w:p>
                    <w:p w14:paraId="06D832C0" w14:textId="77777777" w:rsidR="001856A2" w:rsidRDefault="001856A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E48959" wp14:editId="5AF2017C">
                <wp:simplePos x="0" y="0"/>
                <wp:positionH relativeFrom="column">
                  <wp:posOffset>5410200</wp:posOffset>
                </wp:positionH>
                <wp:positionV relativeFrom="paragraph">
                  <wp:posOffset>5365750</wp:posOffset>
                </wp:positionV>
                <wp:extent cx="2705100" cy="358775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35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5C31B" w14:textId="0633138B" w:rsidR="001856A2" w:rsidRPr="00FB6694" w:rsidRDefault="001856A2" w:rsidP="001856A2">
                            <w:pPr>
                              <w:pStyle w:val="NormalWeb"/>
                              <w:tabs>
                                <w:tab w:val="center" w:pos="3690"/>
                                <w:tab w:val="center" w:pos="1098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Fonts w:ascii="Open Sans" w:hAnsi="Open Sans" w:cs="Open Sans"/>
                                <w:sz w:val="28"/>
                                <w:szCs w:val="28"/>
                              </w:rPr>
                            </w:pP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[Date]</w:t>
                            </w:r>
                          </w:p>
                          <w:p w14:paraId="200488C0" w14:textId="77777777" w:rsidR="001856A2" w:rsidRDefault="001856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48959" id="Text Box 11" o:spid="_x0000_s1027" type="#_x0000_t202" style="position:absolute;margin-left:426pt;margin-top:422.5pt;width:213pt;height:2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" filled="f" stroked="f">
                <v:textbox>
                  <w:txbxContent>
                    <w:p w14:paraId="6675C31B" w14:textId="0633138B" w:rsidR="001856A2" w:rsidRPr="00FB6694" w:rsidRDefault="001856A2" w:rsidP="001856A2">
                      <w:pPr>
                        <w:pStyle w:val="NormalWeb"/>
                        <w:tabs>
                          <w:tab w:val="center" w:pos="3690"/>
                          <w:tab w:val="center" w:pos="10980"/>
                        </w:tabs>
                        <w:spacing w:before="0" w:beforeAutospacing="0" w:after="0" w:afterAutospacing="0"/>
                        <w:jc w:val="center"/>
                        <w:rPr>
                          <w:rFonts w:ascii="Open Sans" w:hAnsi="Open Sans" w:cs="Open Sans"/>
                          <w:sz w:val="28"/>
                          <w:szCs w:val="28"/>
                        </w:rPr>
                      </w:pPr>
                      <w:r w:rsidRPr="00FB6694"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t>[Date]</w:t>
                      </w:r>
                    </w:p>
                    <w:p w14:paraId="200488C0" w14:textId="77777777" w:rsidR="001856A2" w:rsidRDefault="001856A2"/>
                  </w:txbxContent>
                </v:textbox>
                <w10:wrap type="square"/>
              </v:shape>
            </w:pict>
          </mc:Fallback>
        </mc:AlternateContent>
      </w:r>
      <w:r w:rsidRPr="00E23D7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A39B48" wp14:editId="4F1F1277">
                <wp:simplePos x="0" y="0"/>
                <wp:positionH relativeFrom="margin">
                  <wp:posOffset>-1054100</wp:posOffset>
                </wp:positionH>
                <wp:positionV relativeFrom="paragraph">
                  <wp:posOffset>4089400</wp:posOffset>
                </wp:positionV>
                <wp:extent cx="10869930" cy="723900"/>
                <wp:effectExtent l="0" t="0" r="0" b="0"/>
                <wp:wrapNone/>
                <wp:docPr id="5" name="Content Placehol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869930" cy="723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310543" w14:textId="77777777" w:rsidR="006D1829" w:rsidRPr="00FB6694" w:rsidRDefault="006D1829" w:rsidP="006D18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Open Sans" w:hAnsi="Open Sans" w:cs="Open Sans"/>
                                <w:sz w:val="32"/>
                                <w:szCs w:val="32"/>
                              </w:rPr>
                            </w:pPr>
                            <w:r w:rsidRPr="00FB6694">
                              <w:rPr>
                                <w:rFonts w:ascii="Open Sans" w:hAnsi="Open Sans" w:cs="Open San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attended the </w:t>
                            </w: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>[qualifying event name]</w:t>
                            </w: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B6694">
                              <w:rPr>
                                <w:rFonts w:ascii="Open Sans" w:hAnsi="Open Sans" w:cs="Open San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on </w:t>
                            </w: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>[date]</w:t>
                            </w:r>
                          </w:p>
                          <w:p w14:paraId="6CA3AE48" w14:textId="24022218" w:rsidR="006D1829" w:rsidRPr="00FB6694" w:rsidRDefault="006D1829" w:rsidP="006D182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Open Sans" w:hAnsi="Open Sans" w:cs="Open Sans"/>
                                <w:sz w:val="32"/>
                                <w:szCs w:val="32"/>
                              </w:rPr>
                            </w:pPr>
                            <w:r w:rsidRPr="00FB6694">
                              <w:rPr>
                                <w:rFonts w:ascii="Open Sans" w:hAnsi="Open Sans" w:cs="Open San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and is eligible for </w:t>
                            </w: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>[#]</w:t>
                            </w:r>
                            <w:r w:rsidRPr="00FB6694">
                              <w:rPr>
                                <w:rFonts w:ascii="Open Sans" w:hAnsi="Open Sans" w:cs="Open Sans"/>
                                <w:color w:val="008080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B6694">
                              <w:rPr>
                                <w:rFonts w:ascii="Open Sans" w:hAnsi="Open Sans" w:cs="Open Sans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Continuing Professional Education (CPE) credits.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39B48" id="Content Placeholder 2" o:spid="_x0000_s1028" type="#_x0000_t202" style="position:absolute;margin-left:-83pt;margin-top:322pt;width:855.9pt;height:5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" filled="f" stroked="f">
                <v:textbox>
                  <w:txbxContent>
                    <w:p w14:paraId="4D310543" w14:textId="77777777" w:rsidR="006D1829" w:rsidRPr="00FB6694" w:rsidRDefault="006D1829" w:rsidP="006D18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Open Sans" w:hAnsi="Open Sans" w:cs="Open Sans"/>
                          <w:sz w:val="32"/>
                          <w:szCs w:val="32"/>
                        </w:rPr>
                      </w:pPr>
                      <w:r w:rsidRPr="00FB6694">
                        <w:rPr>
                          <w:rFonts w:ascii="Open Sans" w:hAnsi="Open Sans" w:cs="Open Sans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attended the </w:t>
                      </w:r>
                      <w:r w:rsidRPr="00FB6694">
                        <w:rPr>
                          <w:rFonts w:ascii="Open Sans" w:hAnsi="Open Sans" w:cs="Open Sans"/>
                          <w:kern w:val="24"/>
                          <w:sz w:val="32"/>
                          <w:szCs w:val="32"/>
                          <w:highlight w:val="yellow"/>
                          <w:u w:val="single"/>
                        </w:rPr>
                        <w:t>[qualifying event name]</w:t>
                      </w:r>
                      <w:r w:rsidRPr="00FB6694">
                        <w:rPr>
                          <w:rFonts w:ascii="Open Sans" w:hAnsi="Open Sans" w:cs="Open Sans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FB6694">
                        <w:rPr>
                          <w:rFonts w:ascii="Open Sans" w:hAnsi="Open Sans" w:cs="Open Sans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on </w:t>
                      </w:r>
                      <w:r w:rsidRPr="00FB6694">
                        <w:rPr>
                          <w:rFonts w:ascii="Open Sans" w:hAnsi="Open Sans" w:cs="Open Sans"/>
                          <w:kern w:val="24"/>
                          <w:sz w:val="32"/>
                          <w:szCs w:val="32"/>
                          <w:highlight w:val="yellow"/>
                          <w:u w:val="single"/>
                        </w:rPr>
                        <w:t>[date]</w:t>
                      </w:r>
                    </w:p>
                    <w:p w14:paraId="6CA3AE48" w14:textId="24022218" w:rsidR="006D1829" w:rsidRPr="00FB6694" w:rsidRDefault="006D1829" w:rsidP="006D182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Open Sans" w:hAnsi="Open Sans" w:cs="Open Sans"/>
                          <w:sz w:val="32"/>
                          <w:szCs w:val="32"/>
                        </w:rPr>
                      </w:pPr>
                      <w:r w:rsidRPr="00FB6694">
                        <w:rPr>
                          <w:rFonts w:ascii="Open Sans" w:hAnsi="Open Sans" w:cs="Open Sans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and is eligible for </w:t>
                      </w:r>
                      <w:r w:rsidRPr="00FB6694">
                        <w:rPr>
                          <w:rFonts w:ascii="Open Sans" w:hAnsi="Open Sans" w:cs="Open Sans"/>
                          <w:kern w:val="24"/>
                          <w:sz w:val="32"/>
                          <w:szCs w:val="32"/>
                          <w:highlight w:val="yellow"/>
                          <w:u w:val="single"/>
                        </w:rPr>
                        <w:t>[#]</w:t>
                      </w:r>
                      <w:r w:rsidRPr="00FB6694">
                        <w:rPr>
                          <w:rFonts w:ascii="Open Sans" w:hAnsi="Open Sans" w:cs="Open Sans"/>
                          <w:color w:val="008080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FB6694">
                        <w:rPr>
                          <w:rFonts w:ascii="Open Sans" w:hAnsi="Open Sans" w:cs="Open Sans"/>
                          <w:color w:val="000000" w:themeColor="text1"/>
                          <w:kern w:val="24"/>
                          <w:sz w:val="32"/>
                          <w:szCs w:val="32"/>
                        </w:rPr>
                        <w:t>Continuing Professional Education (CPE) credits.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23D7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4A2735" wp14:editId="110DE2C9">
                <wp:simplePos x="0" y="0"/>
                <wp:positionH relativeFrom="margin">
                  <wp:posOffset>-939800</wp:posOffset>
                </wp:positionH>
                <wp:positionV relativeFrom="paragraph">
                  <wp:posOffset>3086100</wp:posOffset>
                </wp:positionV>
                <wp:extent cx="10742930" cy="666750"/>
                <wp:effectExtent l="0" t="0" r="0" b="0"/>
                <wp:wrapNone/>
                <wp:docPr id="7" name="Content Placehol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742930" cy="666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76DFF8" w14:textId="77777777" w:rsidR="00762DEA" w:rsidRPr="00FB6694" w:rsidRDefault="00762DEA" w:rsidP="00762DE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Open Sans SemiBold" w:hAnsi="Open Sans SemiBold" w:cs="Open Sans SemiBold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FB6694">
                              <w:rPr>
                                <w:rFonts w:ascii="Open Sans SemiBold" w:hAnsi="Open Sans SemiBold" w:cs="Open Sans SemiBold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highlight w:val="yellow"/>
                              </w:rPr>
                              <w:t>[</w:t>
                            </w:r>
                            <w:r w:rsidR="00AD3943" w:rsidRPr="00FB6694">
                              <w:rPr>
                                <w:rFonts w:ascii="Open Sans SemiBold" w:hAnsi="Open Sans SemiBold" w:cs="Open Sans SemiBold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highlight w:val="yellow"/>
                              </w:rPr>
                              <w:t xml:space="preserve">Member’s </w:t>
                            </w:r>
                            <w:r w:rsidRPr="00FB6694">
                              <w:rPr>
                                <w:rFonts w:ascii="Open Sans SemiBold" w:hAnsi="Open Sans SemiBold" w:cs="Open Sans SemiBold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highlight w:val="yellow"/>
                              </w:rPr>
                              <w:t>Name]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A2735" id="_x0000_s1029" type="#_x0000_t202" style="position:absolute;margin-left:-74pt;margin-top:243pt;width:845.9pt;height:5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" filled="f" stroked="f">
                <v:textbox>
                  <w:txbxContent>
                    <w:p w14:paraId="2876DFF8" w14:textId="77777777" w:rsidR="00762DEA" w:rsidRPr="00FB6694" w:rsidRDefault="00762DEA" w:rsidP="00762DE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Open Sans SemiBold" w:hAnsi="Open Sans SemiBold" w:cs="Open Sans SemiBold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  <w:r w:rsidRPr="00FB6694">
                        <w:rPr>
                          <w:rFonts w:ascii="Open Sans SemiBold" w:hAnsi="Open Sans SemiBold" w:cs="Open Sans SemiBold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highlight w:val="yellow"/>
                        </w:rPr>
                        <w:t>[</w:t>
                      </w:r>
                      <w:r w:rsidR="00AD3943" w:rsidRPr="00FB6694">
                        <w:rPr>
                          <w:rFonts w:ascii="Open Sans SemiBold" w:hAnsi="Open Sans SemiBold" w:cs="Open Sans SemiBold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highlight w:val="yellow"/>
                        </w:rPr>
                        <w:t xml:space="preserve">Member’s </w:t>
                      </w:r>
                      <w:r w:rsidRPr="00FB6694">
                        <w:rPr>
                          <w:rFonts w:ascii="Open Sans SemiBold" w:hAnsi="Open Sans SemiBold" w:cs="Open Sans SemiBold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highlight w:val="yellow"/>
                        </w:rPr>
                        <w:t>Name]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23D7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A75BF8" wp14:editId="59B075CD">
                <wp:simplePos x="0" y="0"/>
                <wp:positionH relativeFrom="margin">
                  <wp:posOffset>-927100</wp:posOffset>
                </wp:positionH>
                <wp:positionV relativeFrom="paragraph">
                  <wp:posOffset>1943100</wp:posOffset>
                </wp:positionV>
                <wp:extent cx="10742930" cy="682625"/>
                <wp:effectExtent l="0" t="0" r="0" b="0"/>
                <wp:wrapNone/>
                <wp:docPr id="3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10742930" cy="682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124B632" w14:textId="167D1987" w:rsidR="006D1829" w:rsidRPr="00FB6694" w:rsidRDefault="000762F6" w:rsidP="00BD6D9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Open Sans SemiBold" w:hAnsi="Open Sans SemiBold" w:cs="Open Sans SemiBold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FB6694">
                              <w:rPr>
                                <w:rFonts w:ascii="Open Sans SemiBold" w:hAnsi="Open Sans SemiBold" w:cs="Open Sans SemiBold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>ISC2</w:t>
                            </w:r>
                            <w:r w:rsidR="006D1829" w:rsidRPr="00FB6694">
                              <w:rPr>
                                <w:rFonts w:ascii="Open Sans SemiBold" w:hAnsi="Open Sans SemiBold" w:cs="Open Sans SemiBold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 Chapter</w:t>
                            </w:r>
                            <w:r w:rsidR="007C4673">
                              <w:rPr>
                                <w:rFonts w:ascii="Open Sans SemiBold" w:hAnsi="Open Sans SemiBold" w:cs="Open Sans SemiBold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</w:rPr>
                              <w:t xml:space="preserve"> Dallas FT Worth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A75BF8" id="_x0000_s1030" style="position:absolute;margin-left:-73pt;margin-top:153pt;width:845.9pt;height:5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" filled="f" stroked="f">
                <o:lock v:ext="edit" grouping="t"/>
                <v:textbox>
                  <w:txbxContent>
                    <w:p w14:paraId="7124B632" w14:textId="167D1987" w:rsidR="006D1829" w:rsidRPr="00FB6694" w:rsidRDefault="000762F6" w:rsidP="00BD6D9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Open Sans SemiBold" w:hAnsi="Open Sans SemiBold" w:cs="Open Sans SemiBold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</w:pPr>
                      <w:r w:rsidRPr="00FB6694">
                        <w:rPr>
                          <w:rFonts w:ascii="Open Sans SemiBold" w:hAnsi="Open Sans SemiBold" w:cs="Open Sans SemiBold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>ISC2</w:t>
                      </w:r>
                      <w:r w:rsidR="006D1829" w:rsidRPr="00FB6694">
                        <w:rPr>
                          <w:rFonts w:ascii="Open Sans SemiBold" w:hAnsi="Open Sans SemiBold" w:cs="Open Sans SemiBold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 Chapter</w:t>
                      </w:r>
                      <w:r w:rsidR="007C4673">
                        <w:rPr>
                          <w:rFonts w:ascii="Open Sans SemiBold" w:hAnsi="Open Sans SemiBold" w:cs="Open Sans SemiBold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</w:rPr>
                        <w:t xml:space="preserve"> Dallas FT Worth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23D7C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0D4743" wp14:editId="0CAB282E">
                <wp:simplePos x="0" y="0"/>
                <wp:positionH relativeFrom="margin">
                  <wp:posOffset>558800</wp:posOffset>
                </wp:positionH>
                <wp:positionV relativeFrom="paragraph">
                  <wp:posOffset>5816600</wp:posOffset>
                </wp:positionV>
                <wp:extent cx="3315335" cy="406400"/>
                <wp:effectExtent l="0" t="0" r="0" b="0"/>
                <wp:wrapNone/>
                <wp:docPr id="6" name="Content Placehol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15335" cy="406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160987E" w14:textId="6AB3AFE3" w:rsidR="006D1829" w:rsidRPr="00FB6694" w:rsidRDefault="006D1829" w:rsidP="000F3C70">
                            <w:pPr>
                              <w:pStyle w:val="NormalWeb"/>
                              <w:tabs>
                                <w:tab w:val="center" w:pos="3690"/>
                                <w:tab w:val="center" w:pos="10980"/>
                              </w:tabs>
                              <w:spacing w:before="0" w:beforeAutospacing="0" w:after="0" w:afterAutospacing="0"/>
                              <w:jc w:val="center"/>
                              <w:rPr>
                                <w:rFonts w:ascii="Open Sans" w:hAnsi="Open Sans" w:cs="Open Sans"/>
                                <w:sz w:val="28"/>
                                <w:szCs w:val="28"/>
                              </w:rPr>
                            </w:pPr>
                            <w:r w:rsidRPr="00FB6694">
                              <w:rPr>
                                <w:rFonts w:ascii="Open Sans" w:hAnsi="Open Sans" w:cs="Open Sans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Chapter </w:t>
                            </w:r>
                            <w:r w:rsidRPr="00FB6694">
                              <w:rPr>
                                <w:rFonts w:ascii="Open Sans" w:hAnsi="Open Sans" w:cs="Open Sans"/>
                                <w:kern w:val="24"/>
                                <w:sz w:val="28"/>
                                <w:szCs w:val="28"/>
                                <w:highlight w:val="yellow"/>
                              </w:rPr>
                              <w:t>[Officer Title]</w:t>
                            </w:r>
                          </w:p>
                          <w:p w14:paraId="6EC2C232" w14:textId="77777777" w:rsidR="000F3C70" w:rsidRDefault="000F3C70"/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D4743" id="_x0000_s1031" type="#_x0000_t202" style="position:absolute;margin-left:44pt;margin-top:458pt;width:261.05pt;height:3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" filled="f" stroked="f">
                <v:textbox>
                  <w:txbxContent>
                    <w:p w14:paraId="3160987E" w14:textId="6AB3AFE3" w:rsidR="006D1829" w:rsidRPr="00FB6694" w:rsidRDefault="006D1829" w:rsidP="000F3C70">
                      <w:pPr>
                        <w:pStyle w:val="NormalWeb"/>
                        <w:tabs>
                          <w:tab w:val="center" w:pos="3690"/>
                          <w:tab w:val="center" w:pos="10980"/>
                        </w:tabs>
                        <w:spacing w:before="0" w:beforeAutospacing="0" w:after="0" w:afterAutospacing="0"/>
                        <w:jc w:val="center"/>
                        <w:rPr>
                          <w:rFonts w:ascii="Open Sans" w:hAnsi="Open Sans" w:cs="Open Sans"/>
                          <w:sz w:val="28"/>
                          <w:szCs w:val="28"/>
                        </w:rPr>
                      </w:pPr>
                      <w:r w:rsidRPr="00FB6694">
                        <w:rPr>
                          <w:rFonts w:ascii="Open Sans" w:hAnsi="Open Sans" w:cs="Open Sans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Chapter </w:t>
                      </w:r>
                      <w:r w:rsidRPr="00FB6694">
                        <w:rPr>
                          <w:rFonts w:ascii="Open Sans" w:hAnsi="Open Sans" w:cs="Open Sans"/>
                          <w:kern w:val="24"/>
                          <w:sz w:val="28"/>
                          <w:szCs w:val="28"/>
                          <w:highlight w:val="yellow"/>
                        </w:rPr>
                        <w:t>[Officer Title]</w:t>
                      </w:r>
                    </w:p>
                    <w:p w14:paraId="6EC2C232" w14:textId="77777777" w:rsidR="000F3C70" w:rsidRDefault="000F3C70"/>
                  </w:txbxContent>
                </v:textbox>
                <w10:wrap anchorx="margin"/>
              </v:shape>
            </w:pict>
          </mc:Fallback>
        </mc:AlternateContent>
      </w:r>
      <w:r>
        <w:softHyphen/>
      </w:r>
      <w:r>
        <w:softHyphen/>
      </w:r>
      <w:r>
        <w:softHyphen/>
      </w:r>
    </w:p>
    <w:sectPr w:rsidR="00586DA0" w:rsidRPr="00E23D7C" w:rsidSect="00BD6D97">
      <w:headerReference w:type="default" r:id="rId10"/>
      <w:footerReference w:type="default" r:id="rId11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8719B" w14:textId="77777777" w:rsidR="006716B5" w:rsidRDefault="006716B5" w:rsidP="00B74A75">
      <w:pPr>
        <w:spacing w:after="0" w:line="240" w:lineRule="auto"/>
      </w:pPr>
      <w:r>
        <w:separator/>
      </w:r>
    </w:p>
  </w:endnote>
  <w:endnote w:type="continuationSeparator" w:id="0">
    <w:p w14:paraId="2060C5F8" w14:textId="77777777" w:rsidR="006716B5" w:rsidRDefault="006716B5" w:rsidP="00B74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0F2B5" w14:textId="4A2B48CF" w:rsidR="00762DEA" w:rsidRDefault="00BD6D9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0F23E1" wp14:editId="7D09EE7B">
              <wp:simplePos x="0" y="0"/>
              <wp:positionH relativeFrom="column">
                <wp:posOffset>1355090</wp:posOffset>
              </wp:positionH>
              <wp:positionV relativeFrom="paragraph">
                <wp:posOffset>-2337435</wp:posOffset>
              </wp:positionV>
              <wp:extent cx="5857875" cy="0"/>
              <wp:effectExtent l="0" t="0" r="9525" b="127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578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FD256C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7pt,-184.05pt" to="567.95pt,-1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" strokecolor="black [3040]"/>
          </w:pict>
        </mc:Fallback>
      </mc:AlternateContent>
    </w:r>
    <w:r w:rsidRPr="00E23D7C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7088B7" wp14:editId="64706759">
              <wp:simplePos x="0" y="0"/>
              <wp:positionH relativeFrom="column">
                <wp:posOffset>-259715</wp:posOffset>
              </wp:positionH>
              <wp:positionV relativeFrom="paragraph">
                <wp:posOffset>-441325</wp:posOffset>
              </wp:positionV>
              <wp:extent cx="9144000" cy="838200"/>
              <wp:effectExtent l="0" t="0" r="0" b="0"/>
              <wp:wrapNone/>
              <wp:docPr id="9" name="Content Placeholde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144000" cy="838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0A3D8C" w14:textId="77777777" w:rsidR="00AD3943" w:rsidRPr="00AD3943" w:rsidRDefault="00AD3943" w:rsidP="00AD3943">
                          <w:pPr>
                            <w:pStyle w:val="NormalWeb"/>
                            <w:tabs>
                              <w:tab w:val="left" w:pos="1440"/>
                              <w:tab w:val="right" w:pos="13050"/>
                            </w:tabs>
                            <w:spacing w:before="0" w:beforeAutospacing="0" w:after="0" w:afterAutospacing="0"/>
                          </w:pPr>
                          <w:r w:rsidRPr="00AD3943">
                            <w:rPr>
                              <w:rFonts w:asciiTheme="minorHAnsi" w:hAnsi="Calibri" w:cs="Arial"/>
                              <w:color w:val="000000" w:themeColor="text1"/>
                              <w:kern w:val="24"/>
                            </w:rPr>
                            <w:tab/>
                            <w:t>_______</w:t>
                          </w:r>
                          <w:r>
                            <w:rPr>
                              <w:rFonts w:asciiTheme="minorHAnsi" w:hAnsi="Calibri" w:cs="Arial"/>
                              <w:color w:val="000000" w:themeColor="text1"/>
                              <w:kern w:val="24"/>
                            </w:rPr>
                            <w:t>___________________</w:t>
                          </w:r>
                          <w:r w:rsidRPr="00AD3943">
                            <w:rPr>
                              <w:rFonts w:asciiTheme="minorHAnsi" w:hAnsi="Calibri" w:cs="Arial"/>
                              <w:color w:val="000000" w:themeColor="text1"/>
                              <w:kern w:val="24"/>
                            </w:rPr>
                            <w:t>_____________</w:t>
                          </w:r>
                          <w:r w:rsidRPr="00AD3943">
                            <w:rPr>
                              <w:rFonts w:asciiTheme="minorHAnsi" w:hAnsi="Calibri" w:cs="Arial"/>
                              <w:color w:val="000000" w:themeColor="text1"/>
                              <w:kern w:val="24"/>
                            </w:rPr>
                            <w:tab/>
                            <w:t xml:space="preserve"> ___</w:t>
                          </w:r>
                          <w:r>
                            <w:rPr>
                              <w:rFonts w:asciiTheme="minorHAnsi" w:hAnsi="Calibri" w:cs="Arial"/>
                              <w:color w:val="000000" w:themeColor="text1"/>
                              <w:kern w:val="24"/>
                            </w:rPr>
                            <w:t>____________________</w:t>
                          </w:r>
                          <w:r w:rsidRPr="00AD3943">
                            <w:rPr>
                              <w:rFonts w:asciiTheme="minorHAnsi" w:hAnsi="Calibri" w:cs="Arial"/>
                              <w:color w:val="000000" w:themeColor="text1"/>
                              <w:kern w:val="24"/>
                            </w:rPr>
                            <w:t>_____________</w:t>
                          </w:r>
                        </w:p>
                        <w:p w14:paraId="32E7FFDF" w14:textId="77777777" w:rsidR="00AD3943" w:rsidRDefault="00AD3943" w:rsidP="00AD3943">
                          <w:pPr>
                            <w:pStyle w:val="NormalWeb"/>
                            <w:tabs>
                              <w:tab w:val="left" w:pos="1808"/>
                              <w:tab w:val="right" w:pos="12240"/>
                            </w:tabs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libri" w:cs="Arial"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ab/>
                          </w:r>
                        </w:p>
                      </w:txbxContent>
                    </wps:txbx>
                    <wps:bodyPr vert="horz" lIns="91440" tIns="45720" rIns="91440" bIns="45720" rtlCol="0">
                      <a:norm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7088B7"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-20.45pt;margin-top:-34.75pt;width:10in;height:6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" filled="f" stroked="f">
              <v:textbox>
                <w:txbxContent>
                  <w:p w14:paraId="5B0A3D8C" w14:textId="77777777" w:rsidR="00AD3943" w:rsidRPr="00AD3943" w:rsidRDefault="00AD3943" w:rsidP="00AD3943">
                    <w:pPr>
                      <w:pStyle w:val="NormalWeb"/>
                      <w:tabs>
                        <w:tab w:val="left" w:pos="1440"/>
                        <w:tab w:val="right" w:pos="13050"/>
                      </w:tabs>
                      <w:spacing w:before="0" w:beforeAutospacing="0" w:after="0" w:afterAutospacing="0"/>
                    </w:pPr>
                    <w:r w:rsidRPr="00AD3943">
                      <w:rPr>
                        <w:rFonts w:asciiTheme="minorHAnsi" w:hAnsi="Calibri" w:cs="Arial"/>
                        <w:color w:val="000000" w:themeColor="text1"/>
                        <w:kern w:val="24"/>
                      </w:rPr>
                      <w:tab/>
                      <w:t>_______</w:t>
                    </w:r>
                    <w:r>
                      <w:rPr>
                        <w:rFonts w:asciiTheme="minorHAnsi" w:hAnsi="Calibri" w:cs="Arial"/>
                        <w:color w:val="000000" w:themeColor="text1"/>
                        <w:kern w:val="24"/>
                      </w:rPr>
                      <w:t>___________________</w:t>
                    </w:r>
                    <w:r w:rsidRPr="00AD3943">
                      <w:rPr>
                        <w:rFonts w:asciiTheme="minorHAnsi" w:hAnsi="Calibri" w:cs="Arial"/>
                        <w:color w:val="000000" w:themeColor="text1"/>
                        <w:kern w:val="24"/>
                      </w:rPr>
                      <w:t>_____________</w:t>
                    </w:r>
                    <w:r w:rsidRPr="00AD3943">
                      <w:rPr>
                        <w:rFonts w:asciiTheme="minorHAnsi" w:hAnsi="Calibri" w:cs="Arial"/>
                        <w:color w:val="000000" w:themeColor="text1"/>
                        <w:kern w:val="24"/>
                      </w:rPr>
                      <w:tab/>
                      <w:t xml:space="preserve"> ___</w:t>
                    </w:r>
                    <w:r>
                      <w:rPr>
                        <w:rFonts w:asciiTheme="minorHAnsi" w:hAnsi="Calibri" w:cs="Arial"/>
                        <w:color w:val="000000" w:themeColor="text1"/>
                        <w:kern w:val="24"/>
                      </w:rPr>
                      <w:t>____________________</w:t>
                    </w:r>
                    <w:r w:rsidRPr="00AD3943">
                      <w:rPr>
                        <w:rFonts w:asciiTheme="minorHAnsi" w:hAnsi="Calibri" w:cs="Arial"/>
                        <w:color w:val="000000" w:themeColor="text1"/>
                        <w:kern w:val="24"/>
                      </w:rPr>
                      <w:t>_____________</w:t>
                    </w:r>
                  </w:p>
                  <w:p w14:paraId="32E7FFDF" w14:textId="77777777" w:rsidR="00AD3943" w:rsidRDefault="00AD3943" w:rsidP="00AD3943">
                    <w:pPr>
                      <w:pStyle w:val="NormalWeb"/>
                      <w:tabs>
                        <w:tab w:val="left" w:pos="1808"/>
                        <w:tab w:val="right" w:pos="12240"/>
                      </w:tabs>
                      <w:spacing w:before="0" w:beforeAutospacing="0" w:after="0" w:afterAutospacing="0"/>
                    </w:pPr>
                    <w:r>
                      <w:rPr>
                        <w:rFonts w:asciiTheme="minorHAnsi" w:hAnsi="Calibri" w:cs="Arial"/>
                        <w:color w:val="000000" w:themeColor="text1"/>
                        <w:kern w:val="24"/>
                        <w:sz w:val="32"/>
                        <w:szCs w:val="32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  <w:r w:rsidRPr="00E23D7C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0A3DE7C" wp14:editId="7994FCD8">
              <wp:simplePos x="0" y="0"/>
              <wp:positionH relativeFrom="margin">
                <wp:posOffset>5106035</wp:posOffset>
              </wp:positionH>
              <wp:positionV relativeFrom="paragraph">
                <wp:posOffset>-169545</wp:posOffset>
              </wp:positionV>
              <wp:extent cx="3315335" cy="838200"/>
              <wp:effectExtent l="0" t="0" r="0" b="0"/>
              <wp:wrapNone/>
              <wp:docPr id="4" name="Content Placeholde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15335" cy="838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30FF0C" w14:textId="77777777" w:rsidR="000F3C70" w:rsidRPr="00FB6694" w:rsidRDefault="000F3C70" w:rsidP="000F3C70">
                          <w:pPr>
                            <w:pStyle w:val="NormalWeb"/>
                            <w:tabs>
                              <w:tab w:val="center" w:pos="3690"/>
                              <w:tab w:val="center" w:pos="10980"/>
                            </w:tabs>
                            <w:spacing w:before="0" w:beforeAutospacing="0" w:after="0" w:afterAutospacing="0"/>
                            <w:jc w:val="center"/>
                            <w:rPr>
                              <w:rFonts w:ascii="Open Sans" w:hAnsi="Open Sans" w:cs="Open Sans"/>
                              <w:sz w:val="28"/>
                              <w:szCs w:val="28"/>
                            </w:rPr>
                          </w:pPr>
                          <w:r w:rsidRPr="00FB6694">
                            <w:rPr>
                              <w:rFonts w:ascii="Open Sans" w:hAnsi="Open Sans" w:cs="Open Sans"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>Date</w:t>
                          </w:r>
                        </w:p>
                        <w:p w14:paraId="18B55065" w14:textId="77777777" w:rsidR="000F3C70" w:rsidRDefault="000F3C70" w:rsidP="000F3C70"/>
                      </w:txbxContent>
                    </wps:txbx>
                    <wps:bodyPr vert="horz" wrap="square" lIns="91440" tIns="45720" rIns="91440" bIns="45720" rtlCol="0">
                      <a:norm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0A3DE7C" id="_x0000_s1034" type="#_x0000_t202" style="position:absolute;margin-left:402.05pt;margin-top:-13.35pt;width:261.05pt;height:66pt;z-index:251665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" filled="f" stroked="f">
              <v:textbox>
                <w:txbxContent>
                  <w:p w14:paraId="5E30FF0C" w14:textId="77777777" w:rsidR="000F3C70" w:rsidRPr="00FB6694" w:rsidRDefault="000F3C70" w:rsidP="000F3C70">
                    <w:pPr>
                      <w:pStyle w:val="NormalWeb"/>
                      <w:tabs>
                        <w:tab w:val="center" w:pos="3690"/>
                        <w:tab w:val="center" w:pos="10980"/>
                      </w:tabs>
                      <w:spacing w:before="0" w:beforeAutospacing="0" w:after="0" w:afterAutospacing="0"/>
                      <w:jc w:val="center"/>
                      <w:rPr>
                        <w:rFonts w:ascii="Open Sans" w:hAnsi="Open Sans" w:cs="Open Sans"/>
                        <w:sz w:val="28"/>
                        <w:szCs w:val="28"/>
                      </w:rPr>
                    </w:pPr>
                    <w:r w:rsidRPr="00FB6694">
                      <w:rPr>
                        <w:rFonts w:ascii="Open Sans" w:hAnsi="Open Sans" w:cs="Open Sans"/>
                        <w:color w:val="000000" w:themeColor="text1"/>
                        <w:kern w:val="24"/>
                        <w:sz w:val="28"/>
                        <w:szCs w:val="28"/>
                      </w:rPr>
                      <w:t>Date</w:t>
                    </w:r>
                  </w:p>
                  <w:p w14:paraId="18B55065" w14:textId="77777777" w:rsidR="000F3C70" w:rsidRDefault="000F3C70" w:rsidP="000F3C70"/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39D40" w14:textId="77777777" w:rsidR="006716B5" w:rsidRDefault="006716B5" w:rsidP="00B74A75">
      <w:pPr>
        <w:spacing w:after="0" w:line="240" w:lineRule="auto"/>
      </w:pPr>
      <w:r>
        <w:separator/>
      </w:r>
    </w:p>
  </w:footnote>
  <w:footnote w:type="continuationSeparator" w:id="0">
    <w:p w14:paraId="52406EA8" w14:textId="77777777" w:rsidR="006716B5" w:rsidRDefault="006716B5" w:rsidP="00B74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657DE" w14:textId="6355911B" w:rsidR="00B74A75" w:rsidRDefault="007C4673">
    <w:pPr>
      <w:pStyle w:val="Header"/>
    </w:pPr>
    <w:r>
      <w:rPr>
        <w:noProof/>
      </w:rPr>
      <w:drawing>
        <wp:anchor distT="0" distB="0" distL="0" distR="0" simplePos="0" relativeHeight="251667456" behindDoc="0" locked="0" layoutInCell="1" allowOverlap="1" wp14:anchorId="6DB5D63A" wp14:editId="6307B986">
          <wp:simplePos x="0" y="0"/>
          <wp:positionH relativeFrom="column">
            <wp:posOffset>-676275</wp:posOffset>
          </wp:positionH>
          <wp:positionV relativeFrom="page">
            <wp:posOffset>1795780</wp:posOffset>
          </wp:positionV>
          <wp:extent cx="3108960" cy="935990"/>
          <wp:effectExtent l="0" t="0" r="0" b="0"/>
          <wp:wrapSquare wrapText="bothSides"/>
          <wp:docPr id="169832240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32240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8960" cy="935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D6D97" w:rsidRPr="00E23D7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EC895F4" wp14:editId="6E4F7D9E">
              <wp:simplePos x="0" y="0"/>
              <wp:positionH relativeFrom="margin">
                <wp:posOffset>-190500</wp:posOffset>
              </wp:positionH>
              <wp:positionV relativeFrom="paragraph">
                <wp:posOffset>3089910</wp:posOffset>
              </wp:positionV>
              <wp:extent cx="9144000" cy="400050"/>
              <wp:effectExtent l="0" t="0" r="0" b="0"/>
              <wp:wrapNone/>
              <wp:docPr id="8" name="Content Placeholde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144000" cy="400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1ACD57" w14:textId="77777777" w:rsidR="00AD3943" w:rsidRPr="00FB6694" w:rsidRDefault="00AD3943" w:rsidP="00AD3943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rFonts w:ascii="Open Sans" w:hAnsi="Open Sans" w:cs="Open Sans"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</w:pPr>
                          <w:r w:rsidRPr="00FB6694">
                            <w:rPr>
                              <w:rFonts w:ascii="Open Sans" w:hAnsi="Open Sans" w:cs="Open Sans"/>
                              <w:color w:val="000000" w:themeColor="text1"/>
                              <w:kern w:val="24"/>
                              <w:sz w:val="32"/>
                              <w:szCs w:val="32"/>
                            </w:rPr>
                            <w:t xml:space="preserve">certifies that </w:t>
                          </w:r>
                        </w:p>
                      </w:txbxContent>
                    </wps:txbx>
                    <wps:bodyPr vert="horz" lIns="91440" tIns="45720" rIns="91440" bIns="4572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C895F4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-15pt;margin-top:243.3pt;width:10in;height:31.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" filled="f" stroked="f">
              <v:textbox>
                <w:txbxContent>
                  <w:p w14:paraId="7F1ACD57" w14:textId="77777777" w:rsidR="00AD3943" w:rsidRPr="00FB6694" w:rsidRDefault="00AD3943" w:rsidP="00AD3943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rFonts w:ascii="Open Sans" w:hAnsi="Open Sans" w:cs="Open Sans"/>
                        <w:color w:val="000000" w:themeColor="text1"/>
                        <w:kern w:val="24"/>
                        <w:sz w:val="32"/>
                        <w:szCs w:val="32"/>
                      </w:rPr>
                    </w:pPr>
                    <w:r w:rsidRPr="00FB6694">
                      <w:rPr>
                        <w:rFonts w:ascii="Open Sans" w:hAnsi="Open Sans" w:cs="Open Sans"/>
                        <w:color w:val="000000" w:themeColor="text1"/>
                        <w:kern w:val="24"/>
                        <w:sz w:val="32"/>
                        <w:szCs w:val="32"/>
                      </w:rPr>
                      <w:t xml:space="preserve">certifies that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D6D97">
      <w:rPr>
        <w:noProof/>
      </w:rPr>
      <w:drawing>
        <wp:anchor distT="0" distB="0" distL="114300" distR="114300" simplePos="0" relativeHeight="251658240" behindDoc="0" locked="0" layoutInCell="1" allowOverlap="1" wp14:anchorId="6C613578" wp14:editId="64ACAA8C">
          <wp:simplePos x="0" y="0"/>
          <wp:positionH relativeFrom="column">
            <wp:posOffset>-927100</wp:posOffset>
          </wp:positionH>
          <wp:positionV relativeFrom="paragraph">
            <wp:posOffset>-457200</wp:posOffset>
          </wp:positionV>
          <wp:extent cx="10743531" cy="7594600"/>
          <wp:effectExtent l="0" t="0" r="127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3531" cy="7594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A75"/>
    <w:rsid w:val="000762F6"/>
    <w:rsid w:val="000F3C70"/>
    <w:rsid w:val="00120FA6"/>
    <w:rsid w:val="00170B1D"/>
    <w:rsid w:val="00182641"/>
    <w:rsid w:val="001856A2"/>
    <w:rsid w:val="001A2465"/>
    <w:rsid w:val="001D0E9B"/>
    <w:rsid w:val="002277B1"/>
    <w:rsid w:val="00283D18"/>
    <w:rsid w:val="002855BB"/>
    <w:rsid w:val="002E4D83"/>
    <w:rsid w:val="002F08F2"/>
    <w:rsid w:val="00363DC1"/>
    <w:rsid w:val="004C41E8"/>
    <w:rsid w:val="00502AB1"/>
    <w:rsid w:val="005041AC"/>
    <w:rsid w:val="00560D6C"/>
    <w:rsid w:val="00586DA0"/>
    <w:rsid w:val="00596A22"/>
    <w:rsid w:val="005D2810"/>
    <w:rsid w:val="00637E9F"/>
    <w:rsid w:val="00644E88"/>
    <w:rsid w:val="006716B5"/>
    <w:rsid w:val="006D1829"/>
    <w:rsid w:val="00762DEA"/>
    <w:rsid w:val="00767664"/>
    <w:rsid w:val="007839A2"/>
    <w:rsid w:val="007C4673"/>
    <w:rsid w:val="007D2C3F"/>
    <w:rsid w:val="00802057"/>
    <w:rsid w:val="00817C54"/>
    <w:rsid w:val="008C5E39"/>
    <w:rsid w:val="008F2D37"/>
    <w:rsid w:val="00932A53"/>
    <w:rsid w:val="00987045"/>
    <w:rsid w:val="00AC4313"/>
    <w:rsid w:val="00AD3943"/>
    <w:rsid w:val="00B536E6"/>
    <w:rsid w:val="00B54A98"/>
    <w:rsid w:val="00B74A75"/>
    <w:rsid w:val="00BB442C"/>
    <w:rsid w:val="00BD28E4"/>
    <w:rsid w:val="00BD6D97"/>
    <w:rsid w:val="00BF6FA1"/>
    <w:rsid w:val="00C64912"/>
    <w:rsid w:val="00CA04BC"/>
    <w:rsid w:val="00D203CC"/>
    <w:rsid w:val="00E20D7F"/>
    <w:rsid w:val="00E23D7C"/>
    <w:rsid w:val="00E84896"/>
    <w:rsid w:val="00ED0E5B"/>
    <w:rsid w:val="00FB57FA"/>
    <w:rsid w:val="00FB6694"/>
    <w:rsid w:val="00FD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092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A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A75"/>
  </w:style>
  <w:style w:type="paragraph" w:styleId="Footer">
    <w:name w:val="footer"/>
    <w:basedOn w:val="Normal"/>
    <w:link w:val="FooterChar"/>
    <w:uiPriority w:val="99"/>
    <w:unhideWhenUsed/>
    <w:rsid w:val="00B74A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A75"/>
  </w:style>
  <w:style w:type="paragraph" w:styleId="BalloonText">
    <w:name w:val="Balloon Text"/>
    <w:basedOn w:val="Normal"/>
    <w:link w:val="BalloonTextChar"/>
    <w:uiPriority w:val="99"/>
    <w:semiHidden/>
    <w:unhideWhenUsed/>
    <w:rsid w:val="00B74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A7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D182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9DB3E8F77F1C48A5CE02BE55813C89" ma:contentTypeVersion="16" ma:contentTypeDescription="Create a new document." ma:contentTypeScope="" ma:versionID="ae9a0d360365b55324158596d55d06d1">
  <xsd:schema xmlns:xsd="http://www.w3.org/2001/XMLSchema" xmlns:xs="http://www.w3.org/2001/XMLSchema" xmlns:p="http://schemas.microsoft.com/office/2006/metadata/properties" xmlns:ns2="77a7e852-7f8d-484f-8fac-a1d900dc59a1" xmlns:ns3="ad65fdcf-13ef-4c5c-8be3-37a20519480b" targetNamespace="http://schemas.microsoft.com/office/2006/metadata/properties" ma:root="true" ma:fieldsID="6e84ff01d45a7ea60232bedf7a5cca00" ns2:_="" ns3:_="">
    <xsd:import namespace="77a7e852-7f8d-484f-8fac-a1d900dc59a1"/>
    <xsd:import namespace="ad65fdcf-13ef-4c5c-8be3-37a20519480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2:SharedWithUsers" minOccurs="0"/>
                <xsd:element ref="ns2:SharedWithDetail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7e852-7f8d-484f-8fac-a1d900dc59a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bbb5ce1a-9bdc-4709-a6a2-43df6adf8cde}" ma:internalName="TaxCatchAll" ma:showField="CatchAllData" ma:web="77a7e852-7f8d-484f-8fac-a1d900dc59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5fdcf-13ef-4c5c-8be3-37a2051948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57ed227-21c6-4d23-aac1-a1b0959983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7e852-7f8d-484f-8fac-a1d900dc59a1" xsi:nil="true"/>
    <_dlc_DocId xmlns="77a7e852-7f8d-484f-8fac-a1d900dc59a1">E6FK3UNRKUUX-1201896926-1917</_dlc_DocId>
    <_dlc_DocIdUrl xmlns="77a7e852-7f8d-484f-8fac-a1d900dc59a1">
      <Url>https://isc2org.sharepoint.com/sites/ChaptersDC/_layouts/15/DocIdRedir.aspx?ID=E6FK3UNRKUUX-1201896926-1917</Url>
      <Description>E6FK3UNRKUUX-1201896926-1917</Description>
    </_dlc_DocIdUrl>
    <lcf76f155ced4ddcb4097134ff3c332f xmlns="ad65fdcf-13ef-4c5c-8be3-37a20519480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B61C53-AAF7-4797-9BBB-6FDC347AF58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FA80FCC-EEB6-4379-BC3C-BA1DBB5BC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a7e852-7f8d-484f-8fac-a1d900dc59a1"/>
    <ds:schemaRef ds:uri="ad65fdcf-13ef-4c5c-8be3-37a2051948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BFCDD8-C98C-4541-A3D0-3A43DE6FE746}">
  <ds:schemaRefs>
    <ds:schemaRef ds:uri="http://schemas.microsoft.com/office/2006/metadata/properties"/>
    <ds:schemaRef ds:uri="http://schemas.microsoft.com/office/infopath/2007/PartnerControls"/>
    <ds:schemaRef ds:uri="77a7e852-7f8d-484f-8fac-a1d900dc59a1"/>
    <ds:schemaRef ds:uri="ad65fdcf-13ef-4c5c-8be3-37a20519480b"/>
  </ds:schemaRefs>
</ds:datastoreItem>
</file>

<file path=customXml/itemProps4.xml><?xml version="1.0" encoding="utf-8"?>
<ds:datastoreItem xmlns:ds="http://schemas.openxmlformats.org/officeDocument/2006/customXml" ds:itemID="{AF1E38FE-E136-4615-B2A1-1CA5D0CF7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CPE Template.dotx</Template>
  <TotalTime>2</TotalTime>
  <Pages>1</Pages>
  <Words>0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(ISC)2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Brian Clinkenbeard</cp:lastModifiedBy>
  <cp:revision>2</cp:revision>
  <cp:lastPrinted>2023-08-15T16:52:00Z</cp:lastPrinted>
  <dcterms:created xsi:type="dcterms:W3CDTF">2026-05-14T14:13:00Z</dcterms:created>
  <dcterms:modified xsi:type="dcterms:W3CDTF">2026-05-14T14:13:00Z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0x010100549DB3E8F77F1C48A5CE02BE55813C89</vt:lpwstr>
  </property>
  <property fmtid="{D5CDD505-2E9C-101B-9397-08002B2CF9AE}" pid="3" name="_dlc_DocIdItemGuid">
    <vt:lpwstr>e3789e0b-1052-4f0e-b320-5e3cdb7ec6f6</vt:lpwstr>
  </property>
</Properties>
</file>